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9955" w14:textId="45D70EA6" w:rsidR="000E4C08" w:rsidRPr="00003233" w:rsidRDefault="000E4C08" w:rsidP="001A593E">
      <w:pPr>
        <w:pStyle w:val="CE-StandardText"/>
        <w:rPr>
          <w:lang w:val="hr-HR"/>
        </w:rPr>
      </w:pPr>
    </w:p>
    <w:p w14:paraId="48681923" w14:textId="77777777" w:rsidR="00731BF8" w:rsidRPr="00003233" w:rsidRDefault="00731BF8">
      <w:pPr>
        <w:spacing w:before="0" w:line="240" w:lineRule="auto"/>
        <w:ind w:left="0" w:right="0"/>
        <w:jc w:val="left"/>
        <w:rPr>
          <w:lang w:val="hr-HR"/>
        </w:rPr>
      </w:pPr>
    </w:p>
    <w:p w14:paraId="5C992396" w14:textId="2DDD5188" w:rsidR="00731BF8" w:rsidRPr="00003233" w:rsidRDefault="001B6CA0">
      <w:pPr>
        <w:spacing w:before="0" w:line="240" w:lineRule="auto"/>
        <w:ind w:left="0" w:right="0"/>
        <w:jc w:val="left"/>
        <w:rPr>
          <w:lang w:val="hr-HR"/>
        </w:rPr>
      </w:pPr>
      <w:r w:rsidRPr="00003233">
        <w:rPr>
          <w:noProof/>
          <w:lang w:val="hr-HR" w:eastAsia="pl-PL" w:bidi="p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F51C7" wp14:editId="5768B1EA">
                <wp:simplePos x="0" y="0"/>
                <wp:positionH relativeFrom="column">
                  <wp:posOffset>70485</wp:posOffset>
                </wp:positionH>
                <wp:positionV relativeFrom="paragraph">
                  <wp:posOffset>19685</wp:posOffset>
                </wp:positionV>
                <wp:extent cx="6362700" cy="1009650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27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8ACCE" w14:textId="76CB6CAB" w:rsidR="00BC0FBB" w:rsidRDefault="00234F0B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Poziv za iskaz interesa</w:t>
                            </w:r>
                          </w:p>
                          <w:p w14:paraId="0710E641" w14:textId="21584058" w:rsidR="001B6CA0" w:rsidRPr="00BC0FBB" w:rsidRDefault="00234F0B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Pilot akcij</w:t>
                            </w:r>
                            <w:r w:rsidR="00AE39A6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program podrške transformaciji prema industriji 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F51C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55pt;margin-top:1.55pt;width:501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" filled="f" stroked="f" strokeweight=".5pt">
                <v:textbox>
                  <w:txbxContent>
                    <w:p w14:paraId="6698ACCE" w14:textId="76CB6CAB" w:rsidR="00BC0FBB" w:rsidRDefault="00234F0B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Poziv za iskaz interesa</w:t>
                      </w:r>
                    </w:p>
                    <w:p w14:paraId="0710E641" w14:textId="21584058" w:rsidR="001B6CA0" w:rsidRPr="00BC0FBB" w:rsidRDefault="00234F0B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Pilot akcij</w:t>
                      </w:r>
                      <w:r w:rsidR="00AE39A6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– program podrške transformaciji prema industriji 4.0</w:t>
                      </w:r>
                    </w:p>
                  </w:txbxContent>
                </v:textbox>
              </v:shape>
            </w:pict>
          </mc:Fallback>
        </mc:AlternateContent>
      </w:r>
    </w:p>
    <w:p w14:paraId="79F72374" w14:textId="507B8655" w:rsidR="008D61D5" w:rsidRPr="00003233" w:rsidRDefault="008D61D5" w:rsidP="00B34F51">
      <w:pPr>
        <w:pStyle w:val="FootnoteText"/>
        <w:rPr>
          <w:lang w:val="hr-HR"/>
        </w:rPr>
      </w:pPr>
    </w:p>
    <w:p w14:paraId="191823E9" w14:textId="6F158786" w:rsidR="008D61D5" w:rsidRPr="00003233" w:rsidRDefault="008D61D5" w:rsidP="00B34F51">
      <w:pPr>
        <w:pStyle w:val="CE-StandardText"/>
        <w:rPr>
          <w:lang w:val="hr-HR"/>
        </w:rPr>
      </w:pPr>
    </w:p>
    <w:p w14:paraId="4E266468" w14:textId="093072A4" w:rsidR="008D61D5" w:rsidRPr="00003233" w:rsidRDefault="008D61D5" w:rsidP="00B34F51">
      <w:pPr>
        <w:pStyle w:val="CE-StandardText"/>
        <w:rPr>
          <w:lang w:val="hr-HR"/>
        </w:rPr>
      </w:pPr>
    </w:p>
    <w:p w14:paraId="31E6BD8D" w14:textId="77777777" w:rsidR="008D61D5" w:rsidRPr="00003233" w:rsidRDefault="008D61D5" w:rsidP="00B34F51">
      <w:pPr>
        <w:pStyle w:val="CE-StandardText"/>
        <w:rPr>
          <w:lang w:val="hr-HR"/>
        </w:rPr>
      </w:pPr>
    </w:p>
    <w:p w14:paraId="7C02A6E8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3D6AE548" w14:textId="77777777" w:rsidR="00542334" w:rsidRPr="00003233" w:rsidRDefault="00542334" w:rsidP="00B34F51">
      <w:pPr>
        <w:pStyle w:val="CE-StandardText"/>
        <w:rPr>
          <w:lang w:val="hr-HR"/>
        </w:rPr>
      </w:pPr>
    </w:p>
    <w:tbl>
      <w:tblPr>
        <w:tblStyle w:val="TableGrid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:rsidRPr="00003233" w14:paraId="2EC693AE" w14:textId="77777777" w:rsidTr="00981EFA">
        <w:tc>
          <w:tcPr>
            <w:tcW w:w="6391" w:type="dxa"/>
            <w:vAlign w:val="center"/>
          </w:tcPr>
          <w:p w14:paraId="48EAD79E" w14:textId="1AABD03C" w:rsidR="002B109E" w:rsidRPr="00003233" w:rsidRDefault="00234F0B" w:rsidP="00981EFA">
            <w:pPr>
              <w:pStyle w:val="CE-HeadlineTitle"/>
              <w:rPr>
                <w:lang w:val="hr-HR"/>
              </w:rPr>
            </w:pPr>
            <w:r w:rsidRPr="00003233">
              <w:rPr>
                <w:sz w:val="32"/>
                <w:szCs w:val="32"/>
                <w:lang w:val="hr-HR"/>
              </w:rPr>
              <w:t>Prijavni obrazac</w:t>
            </w:r>
            <w:r w:rsidR="00BC0FBB" w:rsidRPr="00003233">
              <w:rPr>
                <w:sz w:val="32"/>
                <w:szCs w:val="32"/>
                <w:lang w:val="hr-HR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E578642" w14:textId="1298F85C" w:rsidR="002B109E" w:rsidRPr="00003233" w:rsidRDefault="00981EFA" w:rsidP="00981EFA">
            <w:pPr>
              <w:pStyle w:val="CE-HeadlineSubtitle"/>
              <w:rPr>
                <w:lang w:val="hr-HR"/>
              </w:rPr>
            </w:pPr>
            <w:r w:rsidRPr="00003233">
              <w:rPr>
                <w:lang w:val="hr-HR"/>
              </w:rPr>
              <w:t>0</w:t>
            </w:r>
            <w:r w:rsidR="00234F0B" w:rsidRPr="00003233">
              <w:rPr>
                <w:lang w:val="hr-HR"/>
              </w:rPr>
              <w:t>6</w:t>
            </w:r>
            <w:r w:rsidRPr="00003233">
              <w:rPr>
                <w:lang w:val="hr-HR"/>
              </w:rPr>
              <w:t>|2021</w:t>
            </w:r>
          </w:p>
        </w:tc>
      </w:tr>
    </w:tbl>
    <w:p w14:paraId="131C3DE0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3D7E6EAD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3668B472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69DF4BD5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366D2317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13E7F4BD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44A49FCC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A93243B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9E1E471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6A05AA60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666114B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44B26414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0AB63A98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0BF29F35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5D25A64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21E299A1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0D2C6D2A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C649628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39E17BAF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1A52CBDB" w14:textId="77777777" w:rsidR="00542334" w:rsidRPr="00003233" w:rsidRDefault="00542334" w:rsidP="00B34F51">
      <w:pPr>
        <w:pStyle w:val="CE-StandardText"/>
        <w:rPr>
          <w:lang w:val="hr-HR"/>
        </w:rPr>
      </w:pPr>
    </w:p>
    <w:p w14:paraId="75635DE2" w14:textId="77777777" w:rsidR="00942A8A" w:rsidRPr="00003233" w:rsidRDefault="00942A8A" w:rsidP="00542334">
      <w:pPr>
        <w:pStyle w:val="CE-StandardText"/>
        <w:rPr>
          <w:lang w:val="hr-HR"/>
        </w:rPr>
      </w:pPr>
    </w:p>
    <w:p w14:paraId="00159254" w14:textId="77777777" w:rsidR="00CF374E" w:rsidRPr="00003233" w:rsidRDefault="00CF374E" w:rsidP="00CF374E">
      <w:pPr>
        <w:pStyle w:val="CE-StandardText"/>
        <w:rPr>
          <w:lang w:val="hr-HR"/>
        </w:rPr>
      </w:pPr>
      <w:r w:rsidRPr="00003233">
        <w:rPr>
          <w:lang w:val="hr-HR"/>
        </w:rPr>
        <w:t xml:space="preserve"> </w:t>
      </w:r>
    </w:p>
    <w:p w14:paraId="569B514B" w14:textId="2BAA6E52" w:rsidR="001801A3" w:rsidRPr="00003233" w:rsidRDefault="00234F0B" w:rsidP="00080476">
      <w:pPr>
        <w:pStyle w:val="CE-HeadlineTitle"/>
        <w:rPr>
          <w:b/>
          <w:bCs/>
          <w:iCs/>
          <w:lang w:val="hr-HR"/>
        </w:rPr>
      </w:pPr>
      <w:r w:rsidRPr="00003233">
        <w:rPr>
          <w:b/>
          <w:bCs/>
          <w:iCs/>
          <w:lang w:val="hr-HR"/>
        </w:rPr>
        <w:lastRenderedPageBreak/>
        <w:t>prijavni obrazac</w:t>
      </w:r>
    </w:p>
    <w:p w14:paraId="143805BC" w14:textId="77777777" w:rsidR="00A37BE5" w:rsidRPr="00003233" w:rsidRDefault="00A37BE5" w:rsidP="00A37BE5">
      <w:pPr>
        <w:ind w:left="0"/>
        <w:contextualSpacing/>
        <w:rPr>
          <w:rFonts w:asciiTheme="minorHAnsi" w:hAnsiTheme="minorHAnsi" w:cs="Arial"/>
          <w:b/>
          <w:lang w:val="hr-HR"/>
        </w:rPr>
      </w:pPr>
    </w:p>
    <w:tbl>
      <w:tblPr>
        <w:tblW w:w="9923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34"/>
        <w:gridCol w:w="993"/>
        <w:gridCol w:w="122"/>
        <w:gridCol w:w="1012"/>
        <w:gridCol w:w="1275"/>
        <w:gridCol w:w="104"/>
        <w:gridCol w:w="1073"/>
        <w:gridCol w:w="99"/>
        <w:gridCol w:w="1219"/>
        <w:gridCol w:w="57"/>
      </w:tblGrid>
      <w:tr w:rsidR="00D54A28" w:rsidRPr="00003233" w14:paraId="336F5036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86D7126" w14:textId="4FBC8428" w:rsidR="00D54A28" w:rsidRPr="00003233" w:rsidRDefault="00ED7A7C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 xml:space="preserve">Naziv poduzeća: </w:t>
            </w:r>
          </w:p>
        </w:tc>
        <w:tc>
          <w:tcPr>
            <w:tcW w:w="7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D89E1" w14:textId="1EA5C46E" w:rsidR="00D54A28" w:rsidRPr="00003233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D54A28" w:rsidRPr="00003233" w14:paraId="4A35A25F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F88D023" w14:textId="76C9F969" w:rsidR="00D54A28" w:rsidRPr="00003233" w:rsidRDefault="00003233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Adresa sjedišta:</w:t>
            </w:r>
            <w:r w:rsidR="00D54A28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 xml:space="preserve"> </w:t>
            </w:r>
          </w:p>
        </w:tc>
        <w:tc>
          <w:tcPr>
            <w:tcW w:w="7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4E86E" w14:textId="768821E2" w:rsidR="00D54A28" w:rsidRPr="00003233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D54A28" w:rsidRPr="00003233" w14:paraId="3328072A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22CAA25" w14:textId="542C994B" w:rsidR="00D54A28" w:rsidRPr="00003233" w:rsidRDefault="00003233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 xml:space="preserve">Adresa 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izdvojenih prostora</w:t>
            </w: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  <w:r w:rsidR="00F638C9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br/>
            </w:r>
            <w:r w:rsidRPr="00DC6405">
              <w:rPr>
                <w:rFonts w:asciiTheme="minorHAnsi" w:hAnsiTheme="minorHAnsi"/>
                <w:bCs/>
                <w:i/>
                <w:color w:val="404040"/>
                <w:sz w:val="16"/>
                <w:szCs w:val="16"/>
                <w:lang w:val="hr-HR"/>
              </w:rPr>
              <w:t>(ako je različita od sjedišta</w:t>
            </w:r>
            <w:r w:rsidR="00D54A28" w:rsidRPr="00DC6405">
              <w:rPr>
                <w:rFonts w:asciiTheme="minorHAnsi" w:hAnsiTheme="minorHAnsi"/>
                <w:bCs/>
                <w:i/>
                <w:color w:val="404040"/>
                <w:sz w:val="16"/>
                <w:szCs w:val="16"/>
                <w:lang w:val="hr-HR"/>
              </w:rPr>
              <w:t>)</w:t>
            </w:r>
          </w:p>
        </w:tc>
        <w:tc>
          <w:tcPr>
            <w:tcW w:w="7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2EB42" w14:textId="0BE38331" w:rsidR="00D54A28" w:rsidRPr="00003233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D54A28" w:rsidRPr="00003233" w14:paraId="350AEF92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4EA4EF2" w14:textId="50D783D4" w:rsidR="00D54A28" w:rsidRPr="00003233" w:rsidRDefault="00003233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 xml:space="preserve">Zemlja </w:t>
            </w:r>
            <w:r w:rsidR="00A37BE5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/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županija</w:t>
            </w:r>
            <w:r w:rsidR="00A37BE5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7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A794FA" w14:textId="515FD7E5" w:rsidR="00D54A28" w:rsidRPr="00003233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F638C9" w:rsidRPr="00003233" w14:paraId="54557BC2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ECD0391" w14:textId="5A5D8594" w:rsidR="00F638C9" w:rsidRPr="00003233" w:rsidRDefault="00003233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Web stranica</w:t>
            </w:r>
            <w:r w:rsidR="00F638C9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C93FA" w14:textId="77777777" w:rsidR="00F638C9" w:rsidRPr="00003233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5D4E1" w14:textId="481EBE6D" w:rsidR="00F638C9" w:rsidRPr="00003233" w:rsidRDefault="00F638C9" w:rsidP="00F638C9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 xml:space="preserve">NACE </w:t>
            </w:r>
            <w:r w:rsidR="00003233">
              <w:rPr>
                <w:rFonts w:asciiTheme="minorHAnsi" w:hAnsiTheme="minorHAnsi"/>
                <w:color w:val="404040"/>
                <w:szCs w:val="24"/>
                <w:lang w:val="hr-HR"/>
              </w:rPr>
              <w:t>kod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496AF" w14:textId="4BA0FC51" w:rsidR="00F638C9" w:rsidRPr="00003233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CB1DA5" w:rsidRPr="00003233" w14:paraId="3EB87B9F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99BC03" w14:textId="336302FF" w:rsidR="00CB1DA5" w:rsidRPr="00003233" w:rsidRDefault="00003233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Poveznice na društvene mreže</w:t>
            </w:r>
            <w:r w:rsidR="00CB1DA5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2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2EA45" w14:textId="77777777" w:rsidR="00CB1DA5" w:rsidRPr="00003233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 w:val="16"/>
                <w:lang w:val="hr-HR"/>
              </w:rPr>
              <w:t>Facebook: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DEF11" w14:textId="1B62F1D4" w:rsidR="00CB1DA5" w:rsidRPr="00003233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 w:val="16"/>
                <w:lang w:val="hr-HR"/>
              </w:rPr>
              <w:t>LinkedIn: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6A86E" w14:textId="44A2249A" w:rsidR="00CB1DA5" w:rsidRPr="00003233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 w:val="16"/>
                <w:lang w:val="hr-HR"/>
              </w:rPr>
              <w:t>Twitter:</w:t>
            </w:r>
          </w:p>
        </w:tc>
      </w:tr>
      <w:tr w:rsidR="00840CEB" w:rsidRPr="00003233" w14:paraId="3E5E8A99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19F1A0EB" w14:textId="6355BB13" w:rsidR="00840CEB" w:rsidRPr="00003233" w:rsidRDefault="00003233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  <w:t>Kontakt osoba</w:t>
            </w:r>
            <w:r w:rsidR="00840CEB" w:rsidRPr="00003233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  <w:t xml:space="preserve"> 1</w:t>
            </w:r>
          </w:p>
          <w:p w14:paraId="277D455A" w14:textId="15DBDB73" w:rsidR="00840CEB" w:rsidRPr="00003233" w:rsidRDefault="00003233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Ime i prezime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0629F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A4298E" w14:textId="0219F102" w:rsidR="00840CEB" w:rsidRPr="00003233" w:rsidRDefault="00FD3FDD" w:rsidP="00840CEB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Funkcija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B5812" w14:textId="2567BED3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840CEB" w:rsidRPr="00003233" w14:paraId="7FFF2EB2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1C2E38F" w14:textId="7CAFA4A8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E-mail: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5CB705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62F54" w14:textId="623EB6D3" w:rsidR="00840CEB" w:rsidRPr="00003233" w:rsidRDefault="00FD3FDD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Telefon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7E453" w14:textId="6EFC051A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FD3FDD" w:rsidRPr="00003233" w14:paraId="49D5D61B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5011451" w14:textId="6014383D" w:rsidR="00FD3FDD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  <w:t>Kontakt osoba</w:t>
            </w:r>
            <w:r w:rsidRPr="00003233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  <w:t xml:space="preserve">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  <w:t>2</w:t>
            </w:r>
          </w:p>
          <w:p w14:paraId="02BE6331" w14:textId="5CEFF8E9" w:rsidR="00DC6405" w:rsidRPr="00003233" w:rsidRDefault="00DC6405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 w:rsidRPr="00DC6405">
              <w:rPr>
                <w:rFonts w:asciiTheme="minorHAnsi" w:hAnsiTheme="minorHAnsi"/>
                <w:bCs/>
                <w:i/>
                <w:color w:val="404040"/>
                <w:sz w:val="16"/>
                <w:lang w:val="hr-HR"/>
              </w:rPr>
              <w:t>(opcionalno)</w:t>
            </w:r>
          </w:p>
          <w:p w14:paraId="0D65995C" w14:textId="1BE29FAC" w:rsidR="00DC6405" w:rsidRPr="00DC6405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Ime i prezime</w:t>
            </w: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B91247" w14:textId="77777777" w:rsidR="00FD3FDD" w:rsidRPr="00003233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ED595" w14:textId="77BF7529" w:rsidR="00FD3FDD" w:rsidRPr="00003233" w:rsidRDefault="00FD3FDD" w:rsidP="00FD3FDD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Funkcija</w:t>
            </w: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479EA" w14:textId="77777777" w:rsidR="00FD3FDD" w:rsidRPr="00003233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FD3FDD" w:rsidRPr="00003233" w14:paraId="435552CE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2B83AA51" w14:textId="77777777" w:rsidR="00FD3FDD" w:rsidRPr="00003233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E-mail: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9BD77" w14:textId="77777777" w:rsidR="00FD3FDD" w:rsidRPr="00003233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6687A" w14:textId="7361D160" w:rsidR="00FD3FDD" w:rsidRPr="00003233" w:rsidRDefault="00FD3FDD" w:rsidP="00FD3FDD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Telefon</w:t>
            </w:r>
            <w:r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F3000A" w14:textId="77777777" w:rsidR="00FD3FDD" w:rsidRPr="00003233" w:rsidRDefault="00FD3FDD" w:rsidP="00FD3FD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840CEB" w:rsidRPr="00003233" w14:paraId="46D9BB21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D2F513F" w14:textId="2C1E2C24" w:rsidR="00840CEB" w:rsidRPr="00003233" w:rsidRDefault="00FD3FDD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Ime i prezime osobe 1 koja će sudjelovati u aktivnostima programa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CBD45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5E2BF" w14:textId="2B7464C2" w:rsidR="00840CEB" w:rsidRPr="00003233" w:rsidRDefault="00FD3FDD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Funkcija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89BB2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840CEB" w:rsidRPr="00003233" w14:paraId="55520552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E35A5D" w14:textId="6CAB83A3" w:rsidR="00840CEB" w:rsidRPr="00003233" w:rsidRDefault="00FD3FDD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Ime i prezime osobe 2 koja će sudjelovati u aktivnostima programa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E7B7A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3BB0F" w14:textId="43F5058B" w:rsidR="00840CEB" w:rsidRPr="00003233" w:rsidRDefault="00FD3FDD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Funkcija</w:t>
            </w:r>
            <w:r w:rsidR="00840CEB" w:rsidRPr="00003233"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BE9B8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840CEB" w:rsidRPr="00003233" w14:paraId="62E4C019" w14:textId="77777777" w:rsidTr="000552B4">
        <w:trPr>
          <w:gridAfter w:val="1"/>
          <w:wAfter w:w="57" w:type="dxa"/>
          <w:trHeight w:val="43"/>
        </w:trPr>
        <w:tc>
          <w:tcPr>
            <w:tcW w:w="986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7C6DBA3" w14:textId="77777777" w:rsidR="00840CEB" w:rsidRPr="00003233" w:rsidRDefault="00840CEB" w:rsidP="00840CEB">
            <w:pPr>
              <w:spacing w:before="0" w:line="240" w:lineRule="auto"/>
              <w:ind w:left="0" w:right="340"/>
              <w:jc w:val="left"/>
              <w:rPr>
                <w:rFonts w:asciiTheme="minorHAnsi" w:hAnsiTheme="minorHAnsi"/>
                <w:bCs/>
                <w:iCs/>
                <w:color w:val="404040"/>
                <w:sz w:val="4"/>
                <w:szCs w:val="4"/>
                <w:lang w:val="hr-HR"/>
              </w:rPr>
            </w:pPr>
          </w:p>
        </w:tc>
      </w:tr>
      <w:tr w:rsidR="00840CEB" w:rsidRPr="00003233" w14:paraId="764DFB69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9EBEBB" w14:textId="77777777" w:rsidR="00840CEB" w:rsidRDefault="00FD3FDD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Veličina poduzeća</w:t>
            </w:r>
          </w:p>
          <w:p w14:paraId="6870A23A" w14:textId="33CF8609" w:rsidR="00FD3FDD" w:rsidRPr="00003233" w:rsidRDefault="00FD3FDD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  <w:r w:rsidRPr="00FD3FDD">
              <w:rPr>
                <w:rFonts w:asciiTheme="minorHAnsi" w:hAnsiTheme="minorHAnsi"/>
                <w:b/>
                <w:i/>
                <w:color w:val="404040"/>
                <w:sz w:val="16"/>
                <w:lang w:val="hr-HR"/>
              </w:rPr>
              <w:t>(označiti)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85A4B" w14:textId="0D5002CE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 w:rsidRPr="00003233"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  <w:t>Mi</w:t>
            </w:r>
            <w:r w:rsidR="00FD3FDD"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  <w:t>k</w:t>
            </w:r>
            <w:r w:rsidRPr="00003233"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  <w:t>ro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C9DC7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C7C49" w14:textId="4C05C4E0" w:rsidR="00840CEB" w:rsidRPr="00003233" w:rsidRDefault="00FD3FDD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  <w:t>Malo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8E7F8" w14:textId="77777777" w:rsidR="00840CEB" w:rsidRPr="00003233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73AA0" w14:textId="7AE2E19D" w:rsidR="00840CEB" w:rsidRPr="00003233" w:rsidRDefault="00FD3FDD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  <w:t>Srednje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7DAB4" w14:textId="692665AB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840CEB" w:rsidRPr="00003233" w14:paraId="5FBBDC93" w14:textId="77777777" w:rsidTr="00ED7A7C">
        <w:trPr>
          <w:gridAfter w:val="1"/>
          <w:wAfter w:w="57" w:type="dxa"/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8E6353C" w14:textId="481A39A9" w:rsidR="00840CEB" w:rsidRPr="00003233" w:rsidRDefault="00FD3FDD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Godina osnivanja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4F101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16BB3" w14:textId="2DD19C3F" w:rsidR="00840CEB" w:rsidRPr="00003233" w:rsidRDefault="0060334F" w:rsidP="00840CEB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bookmarkStart w:id="0" w:name="_Toc293393703"/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Broj zaposlenika</w:t>
            </w:r>
            <w:r w:rsidR="00840CEB" w:rsidRPr="00003233"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 </w:t>
            </w:r>
            <w:bookmarkEnd w:id="0"/>
            <w:r w:rsidR="00840CEB" w:rsidRPr="00003233">
              <w:rPr>
                <w:rFonts w:asciiTheme="minorHAnsi" w:hAnsiTheme="minorHAnsi"/>
                <w:i/>
                <w:color w:val="404040"/>
                <w:szCs w:val="24"/>
                <w:lang w:val="hr-HR"/>
              </w:rPr>
              <w:t>(2020)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D6A85" w14:textId="77777777" w:rsidR="00840CEB" w:rsidRPr="00003233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C6EDF" w14:textId="203614C5" w:rsidR="00840CEB" w:rsidRPr="00003233" w:rsidRDefault="0060334F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Prihodi</w:t>
            </w:r>
            <w:r w:rsidR="00840CEB" w:rsidRPr="00003233"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 </w:t>
            </w:r>
            <w:r w:rsidR="00840CEB" w:rsidRPr="00003233">
              <w:rPr>
                <w:rFonts w:asciiTheme="minorHAnsi" w:hAnsiTheme="minorHAnsi"/>
                <w:i/>
                <w:color w:val="404040"/>
                <w:szCs w:val="24"/>
                <w:lang w:val="hr-HR"/>
              </w:rPr>
              <w:t>(2020)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32EA" w14:textId="77777777" w:rsidR="00840CEB" w:rsidRPr="00003233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hr-HR"/>
              </w:rPr>
            </w:pPr>
          </w:p>
        </w:tc>
      </w:tr>
      <w:tr w:rsidR="00BC0FBB" w:rsidRPr="00003233" w14:paraId="05D7F511" w14:textId="77777777" w:rsidTr="00ED7A7C">
        <w:trPr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ECC10BB" w14:textId="2233690E" w:rsidR="00A73748" w:rsidRPr="00003233" w:rsidRDefault="00FD3FDD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Kratak opis poduzeća</w:t>
            </w:r>
          </w:p>
          <w:p w14:paraId="39162980" w14:textId="0B0051B8" w:rsidR="00BC0FBB" w:rsidRPr="00003233" w:rsidRDefault="00BC0FBB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i/>
                <w:color w:val="404040"/>
                <w:sz w:val="16"/>
                <w:lang w:val="hr-HR"/>
              </w:rPr>
            </w:pPr>
            <w:r w:rsidRPr="00003233">
              <w:rPr>
                <w:rFonts w:asciiTheme="minorHAnsi" w:hAnsiTheme="minorHAnsi"/>
                <w:i/>
                <w:color w:val="404040"/>
                <w:sz w:val="16"/>
                <w:lang w:val="hr-HR"/>
              </w:rPr>
              <w:t>(</w:t>
            </w:r>
            <w:r w:rsidR="00FD3FDD">
              <w:rPr>
                <w:rFonts w:asciiTheme="minorHAnsi" w:hAnsiTheme="minorHAnsi"/>
                <w:i/>
                <w:color w:val="404040"/>
                <w:sz w:val="16"/>
                <w:lang w:val="hr-HR"/>
              </w:rPr>
              <w:t>Industrija/sektor, tržište i glavni proizvodi i usluge</w:t>
            </w:r>
          </w:p>
          <w:p w14:paraId="24F9371C" w14:textId="1BADA3A4" w:rsidR="00917ECE" w:rsidRPr="00003233" w:rsidRDefault="00917ECE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 w:rsidRPr="00003233">
              <w:rPr>
                <w:rFonts w:asciiTheme="minorHAnsi" w:hAnsiTheme="minorHAnsi"/>
                <w:bCs/>
                <w:i/>
                <w:color w:val="404040"/>
                <w:sz w:val="16"/>
                <w:lang w:val="hr-HR"/>
              </w:rPr>
              <w:t xml:space="preserve">max. 1000 </w:t>
            </w:r>
            <w:r w:rsidR="00FD3FDD">
              <w:rPr>
                <w:rFonts w:asciiTheme="minorHAnsi" w:hAnsiTheme="minorHAnsi"/>
                <w:bCs/>
                <w:i/>
                <w:color w:val="404040"/>
                <w:sz w:val="16"/>
                <w:lang w:val="hr-HR"/>
              </w:rPr>
              <w:t>znakova</w:t>
            </w:r>
            <w:r w:rsidRPr="00003233">
              <w:rPr>
                <w:rFonts w:asciiTheme="minorHAnsi" w:hAnsiTheme="minorHAnsi"/>
                <w:bCs/>
                <w:i/>
                <w:color w:val="404040"/>
                <w:sz w:val="16"/>
                <w:lang w:val="hr-HR"/>
              </w:rPr>
              <w:t>)</w:t>
            </w:r>
          </w:p>
        </w:tc>
        <w:tc>
          <w:tcPr>
            <w:tcW w:w="70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7C403F1" w14:textId="1A5A6C91" w:rsidR="00A40C0D" w:rsidRPr="00003233" w:rsidRDefault="00A40C0D" w:rsidP="00450D7A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5DADC9CD" w14:textId="77777777" w:rsidTr="00ED7A7C">
        <w:trPr>
          <w:trHeight w:val="454"/>
        </w:trPr>
        <w:tc>
          <w:tcPr>
            <w:tcW w:w="283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3E23B59" w14:textId="77777777" w:rsidR="00DC6405" w:rsidRDefault="0060334F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Navedite najviše 5 investicija koje je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lastRenderedPageBreak/>
              <w:t xml:space="preserve">poduzeće imalo od 2018 do sad </w:t>
            </w:r>
          </w:p>
          <w:p w14:paraId="3B298D42" w14:textId="59C84A96" w:rsidR="0060334F" w:rsidRDefault="0060334F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(</w:t>
            </w:r>
            <w:r w:rsidR="00DC6405"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nije nužno da su direktno vezane za digitalizaciju i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 Industriju 4.0)</w:t>
            </w:r>
          </w:p>
          <w:p w14:paraId="5D76BA36" w14:textId="394F66C0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B95C474" w14:textId="6E99FDB8" w:rsidR="003005D6" w:rsidRPr="00003233" w:rsidRDefault="0060334F" w:rsidP="003005D6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  <w:lastRenderedPageBreak/>
              <w:t>Vrsta investicije</w:t>
            </w:r>
          </w:p>
          <w:p w14:paraId="3167D521" w14:textId="53724B54" w:rsidR="003005D6" w:rsidRPr="00003233" w:rsidRDefault="003005D6" w:rsidP="003005D6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color w:val="404040"/>
                <w:szCs w:val="24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>(</w:t>
            </w:r>
            <w:r w:rsidR="0060334F">
              <w:rPr>
                <w:rFonts w:asciiTheme="minorHAnsi" w:hAnsiTheme="minorHAnsi"/>
                <w:color w:val="404040"/>
                <w:szCs w:val="24"/>
                <w:lang w:val="hr-HR"/>
              </w:rPr>
              <w:t>strojevi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 xml:space="preserve">, ICT </w:t>
            </w:r>
            <w:r w:rsidR="0060334F">
              <w:rPr>
                <w:rFonts w:asciiTheme="minorHAnsi" w:hAnsiTheme="minorHAnsi"/>
                <w:color w:val="404040"/>
                <w:szCs w:val="24"/>
                <w:lang w:val="hr-HR"/>
              </w:rPr>
              <w:t>sustavi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 xml:space="preserve">, software, </w:t>
            </w:r>
            <w:r w:rsidR="0060334F">
              <w:rPr>
                <w:rFonts w:asciiTheme="minorHAnsi" w:hAnsiTheme="minorHAnsi"/>
                <w:color w:val="404040"/>
                <w:szCs w:val="24"/>
                <w:lang w:val="hr-HR"/>
              </w:rPr>
              <w:t>itd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>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B46F8" w14:textId="495ED631" w:rsidR="003005D6" w:rsidRPr="00003233" w:rsidRDefault="0060334F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  <w:t>Godina</w:t>
            </w:r>
          </w:p>
        </w:tc>
      </w:tr>
      <w:tr w:rsidR="003005D6" w:rsidRPr="00003233" w14:paraId="13F177C2" w14:textId="77777777" w:rsidTr="00ED7A7C">
        <w:trPr>
          <w:trHeight w:val="454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A8AC25" w14:textId="77777777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EEF033E" w14:textId="77777777" w:rsidR="003005D6" w:rsidRPr="00003233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D877D" w14:textId="77777777" w:rsidR="003005D6" w:rsidRPr="00003233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6466B1A2" w14:textId="77777777" w:rsidTr="00ED7A7C">
        <w:trPr>
          <w:trHeight w:val="454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8BFAA9" w14:textId="77777777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7F4D4C5" w14:textId="77777777" w:rsidR="003005D6" w:rsidRPr="00003233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E877A" w14:textId="77777777" w:rsidR="003005D6" w:rsidRPr="00003233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64F612C1" w14:textId="77777777" w:rsidTr="00ED7A7C">
        <w:trPr>
          <w:trHeight w:val="454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2B98F55" w14:textId="77777777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AE4BBD" w14:textId="77777777" w:rsidR="003005D6" w:rsidRPr="00003233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6D6EF" w14:textId="77777777" w:rsidR="003005D6" w:rsidRPr="00003233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1A3DD6DD" w14:textId="77777777" w:rsidTr="00ED7A7C">
        <w:trPr>
          <w:trHeight w:val="454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F3A5319" w14:textId="77777777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EA650EA" w14:textId="77777777" w:rsidR="003005D6" w:rsidRPr="00003233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0D517" w14:textId="77777777" w:rsidR="003005D6" w:rsidRPr="00003233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35AE23F7" w14:textId="77777777" w:rsidTr="00ED7A7C">
        <w:trPr>
          <w:trHeight w:val="454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16893E2" w14:textId="77777777" w:rsidR="003005D6" w:rsidRPr="00003233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70B6C4" w14:textId="77777777" w:rsidR="003005D6" w:rsidRPr="00003233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0A413D" w14:textId="77777777" w:rsidR="003005D6" w:rsidRPr="00003233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1009E4" w:rsidRPr="00003233" w14:paraId="4C3EA089" w14:textId="77777777" w:rsidTr="00ED7A7C">
        <w:trPr>
          <w:trHeight w:val="454"/>
        </w:trPr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543671E" w14:textId="16316F30" w:rsidR="0060334F" w:rsidRDefault="0060334F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Navedite investicije vezane za </w:t>
            </w:r>
            <w:r w:rsidR="00DC6405"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digitalizaciju i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Industriju 4.0 koje poduzeće planira za period od 2022 do 2024 godine</w:t>
            </w:r>
          </w:p>
          <w:p w14:paraId="74A69D8F" w14:textId="7521D9F3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56DE0BA" w14:textId="77777777" w:rsidR="0060334F" w:rsidRPr="00003233" w:rsidRDefault="0060334F" w:rsidP="0060334F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  <w:t>Vrsta investicije</w:t>
            </w:r>
          </w:p>
          <w:p w14:paraId="3E5BDCE6" w14:textId="335307BA" w:rsidR="001009E4" w:rsidRPr="00003233" w:rsidRDefault="0060334F" w:rsidP="0060334F">
            <w:pPr>
              <w:spacing w:before="60" w:after="60" w:line="240" w:lineRule="auto"/>
              <w:ind w:left="0"/>
              <w:jc w:val="center"/>
              <w:rPr>
                <w:rFonts w:asciiTheme="minorHAnsi" w:hAnsiTheme="minorHAnsi"/>
                <w:color w:val="404040"/>
                <w:szCs w:val="24"/>
                <w:lang w:val="hr-HR"/>
              </w:rPr>
            </w:pP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>(</w:t>
            </w:r>
            <w:r>
              <w:rPr>
                <w:rFonts w:asciiTheme="minorHAnsi" w:hAnsiTheme="minorHAnsi"/>
                <w:color w:val="404040"/>
                <w:szCs w:val="24"/>
                <w:lang w:val="hr-HR"/>
              </w:rPr>
              <w:t>strojevi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 xml:space="preserve">, ICT </w:t>
            </w:r>
            <w:r>
              <w:rPr>
                <w:rFonts w:asciiTheme="minorHAnsi" w:hAnsiTheme="minorHAnsi"/>
                <w:color w:val="404040"/>
                <w:szCs w:val="24"/>
                <w:lang w:val="hr-HR"/>
              </w:rPr>
              <w:t>sustavi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 xml:space="preserve">, software, </w:t>
            </w:r>
            <w:r>
              <w:rPr>
                <w:rFonts w:asciiTheme="minorHAnsi" w:hAnsiTheme="minorHAnsi"/>
                <w:color w:val="404040"/>
                <w:szCs w:val="24"/>
                <w:lang w:val="hr-HR"/>
              </w:rPr>
              <w:t>itd</w:t>
            </w:r>
            <w:r w:rsidRPr="00003233">
              <w:rPr>
                <w:rFonts w:asciiTheme="minorHAnsi" w:hAnsiTheme="minorHAnsi"/>
                <w:color w:val="404040"/>
                <w:szCs w:val="24"/>
                <w:lang w:val="hr-HR"/>
              </w:rPr>
              <w:t>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DDB32" w14:textId="39064D6B" w:rsidR="001009E4" w:rsidRPr="00003233" w:rsidRDefault="0060334F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hr-HR"/>
              </w:rPr>
              <w:t>Godina</w:t>
            </w:r>
          </w:p>
        </w:tc>
      </w:tr>
      <w:tr w:rsidR="001009E4" w:rsidRPr="00003233" w14:paraId="3472B559" w14:textId="77777777" w:rsidTr="00ED7A7C">
        <w:trPr>
          <w:trHeight w:val="454"/>
        </w:trPr>
        <w:tc>
          <w:tcPr>
            <w:tcW w:w="2835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A18A87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483F0B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39652" w14:textId="77777777" w:rsidR="001009E4" w:rsidRPr="00003233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1009E4" w:rsidRPr="00003233" w14:paraId="0EA09C4C" w14:textId="77777777" w:rsidTr="00ED7A7C">
        <w:trPr>
          <w:trHeight w:val="454"/>
        </w:trPr>
        <w:tc>
          <w:tcPr>
            <w:tcW w:w="2835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FA3EBC7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92C14E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E335E" w14:textId="77777777" w:rsidR="001009E4" w:rsidRPr="00003233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1009E4" w:rsidRPr="00003233" w14:paraId="6075AA58" w14:textId="77777777" w:rsidTr="00ED7A7C">
        <w:trPr>
          <w:trHeight w:val="454"/>
        </w:trPr>
        <w:tc>
          <w:tcPr>
            <w:tcW w:w="2835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646FA66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00F054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06EC1" w14:textId="77777777" w:rsidR="001009E4" w:rsidRPr="00003233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1009E4" w:rsidRPr="00003233" w14:paraId="3F353E7F" w14:textId="77777777" w:rsidTr="00ED7A7C">
        <w:trPr>
          <w:trHeight w:val="454"/>
        </w:trPr>
        <w:tc>
          <w:tcPr>
            <w:tcW w:w="2835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EC3931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5ABAE1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03EC7" w14:textId="77777777" w:rsidR="001009E4" w:rsidRPr="00003233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1009E4" w:rsidRPr="00003233" w14:paraId="13C59BD5" w14:textId="77777777" w:rsidTr="00ED7A7C">
        <w:trPr>
          <w:trHeight w:val="454"/>
        </w:trPr>
        <w:tc>
          <w:tcPr>
            <w:tcW w:w="2835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A6B8B29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AC6A3E0" w14:textId="77777777" w:rsidR="001009E4" w:rsidRPr="00003233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98525" w14:textId="77777777" w:rsidR="001009E4" w:rsidRPr="00003233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  <w:tr w:rsidR="003005D6" w:rsidRPr="00003233" w14:paraId="630BEC3D" w14:textId="77777777" w:rsidTr="00ED7A7C">
        <w:trPr>
          <w:trHeight w:val="454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0BC59D" w14:textId="3EEAEA58" w:rsidR="0060334F" w:rsidRDefault="0060334F" w:rsidP="000B1D08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>Opišite zašto poduzeće želi provesti projekte</w:t>
            </w:r>
            <w:r w:rsidR="00DC6405"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 digitalizacije i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hr-HR"/>
              </w:rPr>
              <w:t xml:space="preserve"> transformacije prema Industriji 4.0</w:t>
            </w:r>
          </w:p>
          <w:p w14:paraId="17EA2F51" w14:textId="217C4A98" w:rsidR="003005D6" w:rsidRPr="00003233" w:rsidRDefault="003005D6" w:rsidP="000B1D08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hr-HR"/>
              </w:rPr>
            </w:pPr>
          </w:p>
        </w:tc>
        <w:tc>
          <w:tcPr>
            <w:tcW w:w="70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260148" w14:textId="77777777" w:rsidR="003005D6" w:rsidRPr="00003233" w:rsidRDefault="003005D6" w:rsidP="00FA106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hr-HR"/>
              </w:rPr>
            </w:pPr>
          </w:p>
        </w:tc>
      </w:tr>
    </w:tbl>
    <w:p w14:paraId="5D4E21ED" w14:textId="070B5A81" w:rsidR="00A73748" w:rsidRPr="00003233" w:rsidRDefault="00A73748">
      <w:pPr>
        <w:spacing w:before="0" w:line="240" w:lineRule="auto"/>
        <w:ind w:left="0" w:right="0"/>
        <w:jc w:val="left"/>
        <w:rPr>
          <w:rFonts w:asciiTheme="minorHAnsi" w:hAnsiTheme="minorHAnsi" w:cstheme="minorBidi"/>
          <w:lang w:val="hr-HR"/>
        </w:rPr>
      </w:pPr>
    </w:p>
    <w:p w14:paraId="45754A2D" w14:textId="6DC4A193" w:rsidR="001009E4" w:rsidRPr="00003233" w:rsidRDefault="001009E4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caps/>
          <w:color w:val="7E93A5" w:themeColor="background2"/>
          <w:spacing w:val="-20"/>
          <w:kern w:val="72"/>
          <w:sz w:val="60"/>
          <w:szCs w:val="76"/>
          <w:lang w:val="hr-HR"/>
          <w14:ligatures w14:val="standard"/>
        </w:rPr>
      </w:pPr>
    </w:p>
    <w:sectPr w:rsidR="001009E4" w:rsidRPr="00003233" w:rsidSect="00AC7F0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F2BE" w14:textId="77777777" w:rsidR="00567A14" w:rsidRDefault="00567A14" w:rsidP="00877C37">
      <w:r>
        <w:separator/>
      </w:r>
    </w:p>
    <w:p w14:paraId="466D2BDB" w14:textId="77777777" w:rsidR="00567A14" w:rsidRDefault="00567A14"/>
    <w:p w14:paraId="65383950" w14:textId="77777777" w:rsidR="00567A14" w:rsidRDefault="00567A14"/>
    <w:p w14:paraId="38FB9A37" w14:textId="77777777" w:rsidR="00567A14" w:rsidRDefault="00567A14"/>
  </w:endnote>
  <w:endnote w:type="continuationSeparator" w:id="0">
    <w:p w14:paraId="7480F15C" w14:textId="77777777" w:rsidR="00567A14" w:rsidRDefault="00567A14" w:rsidP="00877C37">
      <w:r>
        <w:continuationSeparator/>
      </w:r>
    </w:p>
    <w:p w14:paraId="11B845D8" w14:textId="77777777" w:rsidR="00567A14" w:rsidRDefault="00567A14"/>
    <w:p w14:paraId="655C26D7" w14:textId="77777777" w:rsidR="00567A14" w:rsidRDefault="00567A14"/>
    <w:p w14:paraId="1B4AE8DD" w14:textId="77777777" w:rsidR="00567A14" w:rsidRDefault="00567A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06EA" w14:textId="52E0BEE0" w:rsidR="00A61094" w:rsidRPr="00E31FF3" w:rsidRDefault="00A61094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FA106D" w:rsidRPr="00FA106D">
      <w:rPr>
        <w:b w:val="0"/>
        <w:noProof/>
        <w:sz w:val="17"/>
        <w:szCs w:val="17"/>
        <w:lang w:val="de-DE"/>
      </w:rPr>
      <w:t>4</w:t>
    </w:r>
    <w:r w:rsidRPr="00E31FF3">
      <w:rPr>
        <w:b w:val="0"/>
        <w:sz w:val="17"/>
        <w:szCs w:val="17"/>
      </w:rPr>
      <w:fldChar w:fldCharType="end"/>
    </w:r>
  </w:p>
  <w:p w14:paraId="2CF10BE3" w14:textId="77777777" w:rsidR="00A61094" w:rsidRDefault="00A61094" w:rsidP="00DA073A">
    <w:pPr>
      <w:pStyle w:val="Footer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75C06" w14:textId="77777777" w:rsidR="001E6106" w:rsidRDefault="003941E0">
    <w:pPr>
      <w:pStyle w:val="Footer"/>
    </w:pPr>
    <w:r>
      <w:rPr>
        <w:lang w:val="pl-PL" w:eastAsia="pl-PL" w:bidi="pa-IN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0A3684" wp14:editId="22DA1815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BE1E76" id="Rechteck 7" o:spid="_x0000_s1026" style="position:absolute;margin-left:-56.7pt;margin-top:-187.2pt;width:595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KZap6jjAAAADQEAAA8AAAAAAAAA&#10;AAAAAAAA/QQAAGRycy9kb3ducmV2LnhtbFBLBQYAAAAABAAEAPMAAAANBgAAAAA=&#10;" fillcolor="#fdc608" stroked="f" strokeweight="1.5pt">
              <v:stroke endcap="round"/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1FCFE" w14:textId="77777777" w:rsidR="00567A14" w:rsidRPr="007F69D3" w:rsidRDefault="00567A14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5B18AF01" w14:textId="77777777" w:rsidR="00567A14" w:rsidRDefault="00567A14" w:rsidP="00924079">
      <w:pPr>
        <w:ind w:left="0"/>
      </w:pPr>
      <w:r>
        <w:continuationSeparator/>
      </w:r>
    </w:p>
    <w:p w14:paraId="5CFE9B71" w14:textId="77777777" w:rsidR="00567A14" w:rsidRDefault="00567A14" w:rsidP="00C12DFF">
      <w:pPr>
        <w:ind w:left="0"/>
      </w:pPr>
    </w:p>
  </w:footnote>
  <w:footnote w:type="continuationNotice" w:id="1">
    <w:p w14:paraId="067104AE" w14:textId="77777777" w:rsidR="00567A14" w:rsidRDefault="00567A14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0F16" w14:textId="659C276A" w:rsidR="00A61094" w:rsidRPr="00C8321B" w:rsidRDefault="00A61094" w:rsidP="00C8321B">
    <w:pPr>
      <w:pStyle w:val="Header"/>
      <w:jc w:val="center"/>
    </w:pPr>
  </w:p>
  <w:p w14:paraId="6B177DEE" w14:textId="0724FE1A" w:rsidR="00A61094" w:rsidRDefault="00981EFA">
    <w:r>
      <w:rPr>
        <w:noProof/>
        <w:lang w:val="pl-PL" w:eastAsia="pl-PL" w:bidi="pa-I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134E3B8" wp14:editId="5510CD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917055" cy="1439545"/>
              <wp:effectExtent l="0" t="0" r="0" b="8255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7055" cy="1439545"/>
                        <a:chOff x="0" y="0"/>
                        <a:chExt cx="6917055" cy="1439545"/>
                      </a:xfrm>
                    </wpg:grpSpPr>
                    <pic:pic xmlns:pic="http://schemas.openxmlformats.org/drawingml/2006/picture">
                      <pic:nvPicPr>
                        <pic:cNvPr id="7" name="Grafik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705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ázek 9" descr="C:\Users\Dagmar\Dropbox\AVO a AVO ops\CE BSO\Boost4BSO_loga\Boost4BSO_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425" y="190500"/>
                          <a:ext cx="19761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262AB4" id="Gruppo 5" o:spid="_x0000_s1026" style="position:absolute;margin-left:0;margin-top:-.05pt;width:544.65pt;height:113.35pt;z-index:251672576" coordsize="69170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style="position:absolute;width:6917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">
                <v:imagedata r:id="rId3" o:title=""/>
                <o:lock v:ext="edit" aspectratio="f"/>
              </v:shape>
              <v:shape id="Obrázek 9" o:spid="_x0000_s1028" type="#_x0000_t75" style="position:absolute;left:3524;top:1905;width:19761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">
                <v:imagedata r:id="rId4" o:title="Boost4BSO_CMYK"/>
              </v:shape>
            </v:group>
          </w:pict>
        </mc:Fallback>
      </mc:AlternateContent>
    </w:r>
  </w:p>
  <w:p w14:paraId="7F47037A" w14:textId="0084D241" w:rsidR="00A61094" w:rsidRDefault="00A61094" w:rsidP="00DE69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B52B" w14:textId="041DABC7" w:rsidR="00A61094" w:rsidRDefault="00981EFA" w:rsidP="00D41EE5">
    <w:pPr>
      <w:pStyle w:val="Header"/>
      <w:ind w:left="-1559"/>
    </w:pPr>
    <w:r>
      <w:rPr>
        <w:noProof/>
        <w:lang w:val="pl-PL" w:eastAsia="pl-PL" w:bidi="pa-IN"/>
      </w:rPr>
      <w:drawing>
        <wp:anchor distT="0" distB="0" distL="114300" distR="114300" simplePos="0" relativeHeight="251670528" behindDoc="1" locked="0" layoutInCell="1" allowOverlap="1" wp14:anchorId="12B654AE" wp14:editId="23D3374A">
          <wp:simplePos x="0" y="0"/>
          <wp:positionH relativeFrom="column">
            <wp:posOffset>361950</wp:posOffset>
          </wp:positionH>
          <wp:positionV relativeFrom="paragraph">
            <wp:posOffset>742950</wp:posOffset>
          </wp:positionV>
          <wp:extent cx="2131060" cy="961390"/>
          <wp:effectExtent l="0" t="0" r="0" b="0"/>
          <wp:wrapTight wrapText="bothSides">
            <wp:wrapPolygon edited="0">
              <wp:start x="0" y="0"/>
              <wp:lineTo x="0" y="21400"/>
              <wp:lineTo x="21497" y="21400"/>
              <wp:lineTo x="21497" y="0"/>
              <wp:lineTo x="0" y="0"/>
            </wp:wrapPolygon>
          </wp:wrapTight>
          <wp:docPr id="1" name="Obrázek 9" descr="C:\Users\Dagmar\Dropbox\AVO a AVO ops\CE BSO\Boost4BSO_loga\Boost4BSO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C:\Users\Dagmar\Dropbox\AVO a AVO ops\CE BSO\Boost4BSO_loga\Boost4BSO_CMY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 w:bidi="pa-IN"/>
      </w:rPr>
      <w:drawing>
        <wp:anchor distT="0" distB="0" distL="114300" distR="114300" simplePos="0" relativeHeight="251674624" behindDoc="1" locked="0" layoutInCell="1" allowOverlap="1" wp14:anchorId="3980AFB1" wp14:editId="4A85F99D">
          <wp:simplePos x="0" y="0"/>
          <wp:positionH relativeFrom="column">
            <wp:posOffset>-723900</wp:posOffset>
          </wp:positionH>
          <wp:positionV relativeFrom="paragraph">
            <wp:posOffset>0</wp:posOffset>
          </wp:positionV>
          <wp:extent cx="7623175" cy="10782935"/>
          <wp:effectExtent l="0" t="0" r="0" b="0"/>
          <wp:wrapNone/>
          <wp:docPr id="10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078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1C656C"/>
    <w:multiLevelType w:val="hybridMultilevel"/>
    <w:tmpl w:val="47EED36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Heading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4F270B"/>
    <w:multiLevelType w:val="hybridMultilevel"/>
    <w:tmpl w:val="32762FEA"/>
    <w:lvl w:ilvl="0" w:tplc="B302DD80">
      <w:numFmt w:val="bullet"/>
      <w:lvlText w:val="·"/>
      <w:lvlJc w:val="left"/>
      <w:pPr>
        <w:ind w:left="116" w:hanging="154"/>
      </w:pPr>
      <w:rPr>
        <w:rFonts w:ascii="Arial" w:eastAsia="Arial" w:hAnsi="Arial" w:cs="Arial" w:hint="default"/>
        <w:w w:val="100"/>
        <w:sz w:val="22"/>
        <w:szCs w:val="22"/>
        <w:lang w:val="de-AT" w:eastAsia="de-AT" w:bidi="de-AT"/>
      </w:rPr>
    </w:lvl>
    <w:lvl w:ilvl="1" w:tplc="0DDE7028">
      <w:numFmt w:val="bullet"/>
      <w:lvlText w:val="•"/>
      <w:lvlJc w:val="left"/>
      <w:pPr>
        <w:ind w:left="1052" w:hanging="154"/>
      </w:pPr>
      <w:rPr>
        <w:rFonts w:hint="default"/>
        <w:lang w:val="de-AT" w:eastAsia="de-AT" w:bidi="de-AT"/>
      </w:rPr>
    </w:lvl>
    <w:lvl w:ilvl="2" w:tplc="2ACC6190">
      <w:numFmt w:val="bullet"/>
      <w:lvlText w:val="•"/>
      <w:lvlJc w:val="left"/>
      <w:pPr>
        <w:ind w:left="1985" w:hanging="154"/>
      </w:pPr>
      <w:rPr>
        <w:rFonts w:hint="default"/>
        <w:lang w:val="de-AT" w:eastAsia="de-AT" w:bidi="de-AT"/>
      </w:rPr>
    </w:lvl>
    <w:lvl w:ilvl="3" w:tplc="3620C2E4">
      <w:numFmt w:val="bullet"/>
      <w:lvlText w:val="•"/>
      <w:lvlJc w:val="left"/>
      <w:pPr>
        <w:ind w:left="2917" w:hanging="154"/>
      </w:pPr>
      <w:rPr>
        <w:rFonts w:hint="default"/>
        <w:lang w:val="de-AT" w:eastAsia="de-AT" w:bidi="de-AT"/>
      </w:rPr>
    </w:lvl>
    <w:lvl w:ilvl="4" w:tplc="25684EB8">
      <w:numFmt w:val="bullet"/>
      <w:lvlText w:val="•"/>
      <w:lvlJc w:val="left"/>
      <w:pPr>
        <w:ind w:left="3850" w:hanging="154"/>
      </w:pPr>
      <w:rPr>
        <w:rFonts w:hint="default"/>
        <w:lang w:val="de-AT" w:eastAsia="de-AT" w:bidi="de-AT"/>
      </w:rPr>
    </w:lvl>
    <w:lvl w:ilvl="5" w:tplc="65C4ABBE">
      <w:numFmt w:val="bullet"/>
      <w:lvlText w:val="•"/>
      <w:lvlJc w:val="left"/>
      <w:pPr>
        <w:ind w:left="4783" w:hanging="154"/>
      </w:pPr>
      <w:rPr>
        <w:rFonts w:hint="default"/>
        <w:lang w:val="de-AT" w:eastAsia="de-AT" w:bidi="de-AT"/>
      </w:rPr>
    </w:lvl>
    <w:lvl w:ilvl="6" w:tplc="45AC6200">
      <w:numFmt w:val="bullet"/>
      <w:lvlText w:val="•"/>
      <w:lvlJc w:val="left"/>
      <w:pPr>
        <w:ind w:left="5715" w:hanging="154"/>
      </w:pPr>
      <w:rPr>
        <w:rFonts w:hint="default"/>
        <w:lang w:val="de-AT" w:eastAsia="de-AT" w:bidi="de-AT"/>
      </w:rPr>
    </w:lvl>
    <w:lvl w:ilvl="7" w:tplc="02A004D6">
      <w:numFmt w:val="bullet"/>
      <w:lvlText w:val="•"/>
      <w:lvlJc w:val="left"/>
      <w:pPr>
        <w:ind w:left="6648" w:hanging="154"/>
      </w:pPr>
      <w:rPr>
        <w:rFonts w:hint="default"/>
        <w:lang w:val="de-AT" w:eastAsia="de-AT" w:bidi="de-AT"/>
      </w:rPr>
    </w:lvl>
    <w:lvl w:ilvl="8" w:tplc="FF283FDA">
      <w:numFmt w:val="bullet"/>
      <w:lvlText w:val="•"/>
      <w:lvlJc w:val="left"/>
      <w:pPr>
        <w:ind w:left="7581" w:hanging="154"/>
      </w:pPr>
      <w:rPr>
        <w:rFonts w:hint="default"/>
        <w:lang w:val="de-AT" w:eastAsia="de-AT" w:bidi="de-AT"/>
      </w:rPr>
    </w:lvl>
  </w:abstractNum>
  <w:abstractNum w:abstractNumId="8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4C01312"/>
    <w:multiLevelType w:val="multilevel"/>
    <w:tmpl w:val="99223750"/>
    <w:numStyleLink w:val="CE-HeadNumbering"/>
  </w:abstractNum>
  <w:abstractNum w:abstractNumId="10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1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24613E"/>
    <w:multiLevelType w:val="hybridMultilevel"/>
    <w:tmpl w:val="3B186FC2"/>
    <w:lvl w:ilvl="0" w:tplc="6316D04E">
      <w:start w:val="1"/>
      <w:numFmt w:val="decimal"/>
      <w:pStyle w:val="Heading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 w15:restartNumberingAfterBreak="0">
    <w:nsid w:val="2E466DF6"/>
    <w:multiLevelType w:val="hybridMultilevel"/>
    <w:tmpl w:val="933CF41E"/>
    <w:lvl w:ilvl="0" w:tplc="1A9C3B5C">
      <w:start w:val="1"/>
      <w:numFmt w:val="bullet"/>
      <w:lvlText w:val="¨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9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453B20F2"/>
    <w:multiLevelType w:val="hybridMultilevel"/>
    <w:tmpl w:val="FBEC23F0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1A56C4FE">
      <w:numFmt w:val="bullet"/>
      <w:lvlText w:val="•"/>
      <w:lvlJc w:val="left"/>
      <w:pPr>
        <w:ind w:left="3203" w:hanging="705"/>
      </w:pPr>
      <w:rPr>
        <w:rFonts w:ascii="Trebuchet MS" w:eastAsia="Times New Roman" w:hAnsi="Trebuchet M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671134E"/>
    <w:multiLevelType w:val="hybridMultilevel"/>
    <w:tmpl w:val="5DECBA00"/>
    <w:lvl w:ilvl="0" w:tplc="0407000F">
      <w:start w:val="1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4F0B262F"/>
    <w:multiLevelType w:val="hybridMultilevel"/>
    <w:tmpl w:val="E21AACEA"/>
    <w:lvl w:ilvl="0" w:tplc="4538E32E">
      <w:numFmt w:val="bullet"/>
      <w:lvlText w:val="-"/>
      <w:lvlJc w:val="left"/>
      <w:pPr>
        <w:ind w:left="1778" w:hanging="360"/>
      </w:pPr>
      <w:rPr>
        <w:rFonts w:ascii="Trebuchet MS" w:eastAsia="Times New Roman" w:hAnsi="Trebuchet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1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3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85DC1"/>
    <w:multiLevelType w:val="hybridMultilevel"/>
    <w:tmpl w:val="73D2D046"/>
    <w:lvl w:ilvl="0" w:tplc="11961190">
      <w:start w:val="1"/>
      <w:numFmt w:val="bullet"/>
      <w:pStyle w:val="ListBullet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86FE8"/>
    <w:multiLevelType w:val="multilevel"/>
    <w:tmpl w:val="1FE28E64"/>
    <w:numStyleLink w:val="CentralEuropeStandard"/>
  </w:abstractNum>
  <w:abstractNum w:abstractNumId="3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3"/>
  </w:num>
  <w:num w:numId="2">
    <w:abstractNumId w:val="35"/>
  </w:num>
  <w:num w:numId="3">
    <w:abstractNumId w:val="3"/>
  </w:num>
  <w:num w:numId="4">
    <w:abstractNumId w:val="37"/>
  </w:num>
  <w:num w:numId="5">
    <w:abstractNumId w:val="30"/>
  </w:num>
  <w:num w:numId="6">
    <w:abstractNumId w:val="17"/>
  </w:num>
  <w:num w:numId="7">
    <w:abstractNumId w:val="21"/>
  </w:num>
  <w:num w:numId="8">
    <w:abstractNumId w:val="26"/>
  </w:num>
  <w:num w:numId="9">
    <w:abstractNumId w:val="4"/>
  </w:num>
  <w:num w:numId="10">
    <w:abstractNumId w:val="31"/>
  </w:num>
  <w:num w:numId="11">
    <w:abstractNumId w:val="24"/>
  </w:num>
  <w:num w:numId="12">
    <w:abstractNumId w:val="12"/>
  </w:num>
  <w:num w:numId="13">
    <w:abstractNumId w:val="16"/>
  </w:num>
  <w:num w:numId="14">
    <w:abstractNumId w:val="1"/>
  </w:num>
  <w:num w:numId="15">
    <w:abstractNumId w:val="19"/>
  </w:num>
  <w:num w:numId="16">
    <w:abstractNumId w:val="11"/>
  </w:num>
  <w:num w:numId="17">
    <w:abstractNumId w:val="15"/>
  </w:num>
  <w:num w:numId="18">
    <w:abstractNumId w:val="36"/>
  </w:num>
  <w:num w:numId="19">
    <w:abstractNumId w:val="5"/>
  </w:num>
  <w:num w:numId="20">
    <w:abstractNumId w:val="25"/>
  </w:num>
  <w:num w:numId="21">
    <w:abstractNumId w:val="6"/>
  </w:num>
  <w:num w:numId="22">
    <w:abstractNumId w:val="39"/>
  </w:num>
  <w:num w:numId="23">
    <w:abstractNumId w:val="32"/>
  </w:num>
  <w:num w:numId="24">
    <w:abstractNumId w:val="0"/>
  </w:num>
  <w:num w:numId="25">
    <w:abstractNumId w:val="18"/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3"/>
  </w:num>
  <w:num w:numId="30">
    <w:abstractNumId w:val="34"/>
  </w:num>
  <w:num w:numId="31">
    <w:abstractNumId w:val="28"/>
  </w:num>
  <w:num w:numId="32">
    <w:abstractNumId w:val="14"/>
  </w:num>
  <w:num w:numId="33">
    <w:abstractNumId w:val="38"/>
  </w:num>
  <w:num w:numId="34">
    <w:abstractNumId w:val="10"/>
  </w:num>
  <w:num w:numId="35">
    <w:abstractNumId w:val="20"/>
  </w:num>
  <w:num w:numId="36">
    <w:abstractNumId w:val="29"/>
  </w:num>
  <w:num w:numId="37">
    <w:abstractNumId w:val="22"/>
  </w:num>
  <w:num w:numId="38">
    <w:abstractNumId w:val="27"/>
  </w:num>
  <w:num w:numId="39">
    <w:abstractNumId w:val="2"/>
  </w:num>
  <w:num w:numId="40">
    <w:abstractNumId w:val="13"/>
  </w:num>
  <w:num w:numId="4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233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1A1"/>
    <w:rsid w:val="000549A8"/>
    <w:rsid w:val="00055229"/>
    <w:rsid w:val="000552B4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476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D08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9E4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30A"/>
    <w:rsid w:val="001B49FC"/>
    <w:rsid w:val="001B4ACD"/>
    <w:rsid w:val="001B4D42"/>
    <w:rsid w:val="001B6308"/>
    <w:rsid w:val="001B6CA0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88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4F0B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F2C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5D6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07C8"/>
    <w:rsid w:val="00341001"/>
    <w:rsid w:val="00341107"/>
    <w:rsid w:val="00342FB7"/>
    <w:rsid w:val="003433E3"/>
    <w:rsid w:val="00344432"/>
    <w:rsid w:val="00344A4E"/>
    <w:rsid w:val="00345EEA"/>
    <w:rsid w:val="00346665"/>
    <w:rsid w:val="00347EBF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42CC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D7A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4A84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4F7018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44CE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A14"/>
    <w:rsid w:val="00567C07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214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73A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34F"/>
    <w:rsid w:val="00603635"/>
    <w:rsid w:val="006053E2"/>
    <w:rsid w:val="00605728"/>
    <w:rsid w:val="00605E69"/>
    <w:rsid w:val="00605FB6"/>
    <w:rsid w:val="006074E5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12D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0842"/>
    <w:rsid w:val="006920F2"/>
    <w:rsid w:val="006930A7"/>
    <w:rsid w:val="006934E5"/>
    <w:rsid w:val="00693727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884"/>
    <w:rsid w:val="006C2CC8"/>
    <w:rsid w:val="006C2E91"/>
    <w:rsid w:val="006C3903"/>
    <w:rsid w:val="006C3A6D"/>
    <w:rsid w:val="006C3FEE"/>
    <w:rsid w:val="006C4FF6"/>
    <w:rsid w:val="006C5856"/>
    <w:rsid w:val="006C719D"/>
    <w:rsid w:val="006C7F24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08D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3750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4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CE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4F8"/>
    <w:rsid w:val="00893254"/>
    <w:rsid w:val="008934E6"/>
    <w:rsid w:val="0089390B"/>
    <w:rsid w:val="008939F5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7ECE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37A8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B38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1EFA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967C5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37BE5"/>
    <w:rsid w:val="00A40C0D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57C2"/>
    <w:rsid w:val="00A5629A"/>
    <w:rsid w:val="00A56BE4"/>
    <w:rsid w:val="00A5739B"/>
    <w:rsid w:val="00A57D29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748"/>
    <w:rsid w:val="00A73C29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9A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201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124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A72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0FBB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302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DA5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A2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771C2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7DA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405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3CC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A7C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06B05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8C9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06D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3FDD"/>
    <w:rsid w:val="00FD4410"/>
    <w:rsid w:val="00FD4DB9"/>
    <w:rsid w:val="00FD4E14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58CB99"/>
  <w15:docId w15:val="{18C5DD2C-A979-41D4-B17E-8E315206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724A"/>
    <w:pPr>
      <w:spacing w:before="120" w:line="276" w:lineRule="auto"/>
      <w:ind w:left="1418" w:right="339"/>
      <w:jc w:val="both"/>
    </w:pPr>
  </w:style>
  <w:style w:type="paragraph" w:styleId="Heading1">
    <w:name w:val="heading 1"/>
    <w:basedOn w:val="Normal"/>
    <w:next w:val="Normal"/>
    <w:link w:val="Heading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Heading2">
    <w:name w:val="heading 2"/>
    <w:basedOn w:val="Normal"/>
    <w:next w:val="Normal"/>
    <w:link w:val="Heading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Heading3">
    <w:name w:val="heading 3"/>
    <w:basedOn w:val="Normal"/>
    <w:next w:val="Normal"/>
    <w:link w:val="Heading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Heading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1"/>
    <w:qFormat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Heading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  <w14:cntxtAlts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  <w14:ligatures w14:val="standard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table" w:customStyle="1" w:styleId="TableNormal1">
    <w:name w:val="Table Normal1"/>
    <w:uiPriority w:val="2"/>
    <w:semiHidden/>
    <w:unhideWhenUsed/>
    <w:qFormat/>
    <w:rsid w:val="00A7374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73748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Arial" w:eastAsia="Arial" w:hAnsi="Arial" w:cs="Arial"/>
      <w:sz w:val="22"/>
      <w:szCs w:val="22"/>
      <w:lang w:val="en" w:eastAsia="de-AT" w:bidi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Fullpage_cover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C2CE9-AD6D-444E-960F-DE3E185D4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Word_Fullpage_cover_Innovation.dotx</Template>
  <TotalTime>178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5" baseType="lpstr">
      <vt:lpstr>InterregCEWord_template</vt:lpstr>
      <vt:lpstr>InterregCEWord_template</vt:lpstr>
      <vt:lpstr>InterregCEWord_template</vt:lpstr>
      <vt:lpstr>Word Innovation</vt:lpstr>
      <vt:lpstr>Implementation manual</vt:lpstr>
    </vt:vector>
  </TitlesOfParts>
  <Company>Magistrat der Stadt Wien, MA 14 - ADV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Saverio Deredita</dc:creator>
  <cp:lastModifiedBy>Mario Vukelić</cp:lastModifiedBy>
  <cp:revision>5</cp:revision>
  <cp:lastPrinted>2016-07-14T11:02:00Z</cp:lastPrinted>
  <dcterms:created xsi:type="dcterms:W3CDTF">2021-06-09T11:42:00Z</dcterms:created>
  <dcterms:modified xsi:type="dcterms:W3CDTF">2021-06-14T10:01:00Z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